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CF3F6D" w14:textId="7C8DE62D" w:rsidR="00501A07" w:rsidRPr="002C531E" w:rsidRDefault="00501A07" w:rsidP="002C531E">
      <w:pPr>
        <w:pStyle w:val="Sansinterligne"/>
        <w:spacing w:before="60" w:after="200"/>
        <w:jc w:val="both"/>
        <w:rPr>
          <w:sz w:val="24"/>
          <w:szCs w:val="24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6"/>
        <w:gridCol w:w="3614"/>
        <w:gridCol w:w="4924"/>
      </w:tblGrid>
      <w:tr w:rsidR="00C6317E" w:rsidRPr="00E204FF" w14:paraId="759215B3" w14:textId="7DBF9A0E" w:rsidTr="00C6317E">
        <w:tc>
          <w:tcPr>
            <w:tcW w:w="2587" w:type="pct"/>
            <w:gridSpan w:val="2"/>
            <w:shd w:val="clear" w:color="auto" w:fill="731F1C" w:themeFill="accent5"/>
            <w:vAlign w:val="bottom"/>
          </w:tcPr>
          <w:p w14:paraId="7227A281" w14:textId="743B9708" w:rsidR="00C6317E" w:rsidRPr="00E204FF" w:rsidRDefault="00C6317E" w:rsidP="00A367B6">
            <w:pPr>
              <w:pStyle w:val="Titre1"/>
              <w:outlineLvl w:val="0"/>
            </w:pPr>
          </w:p>
        </w:tc>
        <w:tc>
          <w:tcPr>
            <w:tcW w:w="2413" w:type="pct"/>
            <w:shd w:val="clear" w:color="auto" w:fill="731F1C" w:themeFill="accent5"/>
          </w:tcPr>
          <w:p w14:paraId="3A85FEB3" w14:textId="77777777" w:rsidR="00C6317E" w:rsidRDefault="00C6317E" w:rsidP="00A367B6">
            <w:pPr>
              <w:pStyle w:val="Titre1"/>
              <w:outlineLvl w:val="0"/>
            </w:pPr>
          </w:p>
        </w:tc>
      </w:tr>
      <w:tr w:rsidR="00C6317E" w:rsidRPr="00846B76" w14:paraId="76D4E100" w14:textId="4188FD5B" w:rsidTr="00C6317E">
        <w:sdt>
          <w:sdtPr>
            <w:id w:val="-2047821762"/>
            <w:placeholder>
              <w:docPart w:val="5F6CD95897F0443783C75B08357038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6" w:type="pct"/>
                <w:vAlign w:val="bottom"/>
              </w:tcPr>
              <w:p w14:paraId="00576CBE" w14:textId="77777777" w:rsidR="00C6317E" w:rsidRPr="00E204FF" w:rsidRDefault="00C6317E" w:rsidP="00A367B6">
                <w:pPr>
                  <w:pStyle w:val="Retraitnormal"/>
                </w:pPr>
                <w:r w:rsidRPr="00E204FF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1771" w:type="pct"/>
            <w:tcBorders>
              <w:bottom w:val="single" w:sz="4" w:space="0" w:color="auto"/>
            </w:tcBorders>
            <w:vAlign w:val="bottom"/>
          </w:tcPr>
          <w:p w14:paraId="34F35A1D" w14:textId="77777777" w:rsidR="00C6317E" w:rsidRPr="00846B76" w:rsidRDefault="00C6317E" w:rsidP="00A367B6"/>
        </w:tc>
        <w:tc>
          <w:tcPr>
            <w:tcW w:w="2413" w:type="pct"/>
            <w:tcBorders>
              <w:bottom w:val="single" w:sz="4" w:space="0" w:color="auto"/>
            </w:tcBorders>
          </w:tcPr>
          <w:p w14:paraId="3F6C6E37" w14:textId="77777777" w:rsidR="00C6317E" w:rsidRPr="00846B76" w:rsidRDefault="00C6317E" w:rsidP="00A367B6"/>
        </w:tc>
      </w:tr>
      <w:tr w:rsidR="00C6317E" w:rsidRPr="00846B76" w14:paraId="5648E33A" w14:textId="3DCD0BDF" w:rsidTr="00C6317E">
        <w:tc>
          <w:tcPr>
            <w:tcW w:w="816" w:type="pct"/>
            <w:vAlign w:val="bottom"/>
          </w:tcPr>
          <w:p w14:paraId="5FC8BCC0" w14:textId="77777777" w:rsidR="00C6317E" w:rsidRPr="00E204FF" w:rsidRDefault="00C6317E" w:rsidP="00A367B6">
            <w:pPr>
              <w:pStyle w:val="Retraitnormal"/>
            </w:pPr>
            <w:r>
              <w:t>Prénom</w:t>
            </w:r>
          </w:p>
        </w:tc>
        <w:tc>
          <w:tcPr>
            <w:tcW w:w="17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FE066A" w14:textId="77777777" w:rsidR="00C6317E" w:rsidRPr="00846B76" w:rsidRDefault="00C6317E" w:rsidP="00A367B6"/>
        </w:tc>
        <w:tc>
          <w:tcPr>
            <w:tcW w:w="2413" w:type="pct"/>
            <w:tcBorders>
              <w:top w:val="single" w:sz="4" w:space="0" w:color="auto"/>
              <w:bottom w:val="single" w:sz="4" w:space="0" w:color="auto"/>
            </w:tcBorders>
          </w:tcPr>
          <w:p w14:paraId="7E4D4652" w14:textId="77777777" w:rsidR="00C6317E" w:rsidRPr="00846B76" w:rsidRDefault="00C6317E" w:rsidP="00A367B6"/>
        </w:tc>
      </w:tr>
      <w:tr w:rsidR="00C6317E" w:rsidRPr="00846B76" w14:paraId="56E3EC43" w14:textId="3C39157F" w:rsidTr="00C6317E">
        <w:tc>
          <w:tcPr>
            <w:tcW w:w="816" w:type="pct"/>
            <w:vAlign w:val="bottom"/>
          </w:tcPr>
          <w:p w14:paraId="4215844E" w14:textId="77777777" w:rsidR="00C6317E" w:rsidRDefault="00C6317E" w:rsidP="00A367B6">
            <w:pPr>
              <w:pStyle w:val="Retraitnormal"/>
            </w:pPr>
            <w:r>
              <w:t>Mail</w:t>
            </w:r>
          </w:p>
        </w:tc>
        <w:tc>
          <w:tcPr>
            <w:tcW w:w="1771" w:type="pct"/>
            <w:tcBorders>
              <w:bottom w:val="single" w:sz="4" w:space="0" w:color="auto"/>
            </w:tcBorders>
            <w:vAlign w:val="bottom"/>
          </w:tcPr>
          <w:p w14:paraId="4E817149" w14:textId="77777777" w:rsidR="00C6317E" w:rsidRPr="00846B76" w:rsidRDefault="00C6317E" w:rsidP="00A367B6"/>
        </w:tc>
        <w:tc>
          <w:tcPr>
            <w:tcW w:w="2413" w:type="pct"/>
            <w:tcBorders>
              <w:bottom w:val="single" w:sz="4" w:space="0" w:color="auto"/>
            </w:tcBorders>
          </w:tcPr>
          <w:p w14:paraId="74FA769C" w14:textId="77777777" w:rsidR="00C6317E" w:rsidRPr="00846B76" w:rsidRDefault="00C6317E" w:rsidP="00A367B6"/>
        </w:tc>
      </w:tr>
    </w:tbl>
    <w:p w14:paraId="0192B10B" w14:textId="256E3150" w:rsidR="00CD69AB" w:rsidRDefault="00CD69AB" w:rsidP="002C531E">
      <w:pPr>
        <w:pStyle w:val="Sansinterligne"/>
        <w:spacing w:before="240" w:after="120"/>
        <w:jc w:val="both"/>
        <w:rPr>
          <w:rFonts w:ascii="Segoe-UI" w:hAnsi="Segoe-UI"/>
          <w:b/>
          <w:bCs/>
          <w:sz w:val="24"/>
          <w:szCs w:val="24"/>
          <w:shd w:val="clear" w:color="auto" w:fill="FFFFFF"/>
        </w:rPr>
      </w:pPr>
      <w:r w:rsidRPr="002C531E">
        <w:rPr>
          <w:rFonts w:ascii="Segoe-UI" w:hAnsi="Segoe-UI"/>
          <w:b/>
          <w:bCs/>
          <w:sz w:val="24"/>
          <w:szCs w:val="24"/>
          <w:shd w:val="clear" w:color="auto" w:fill="FFFFFF"/>
        </w:rPr>
        <w:t xml:space="preserve">Période </w:t>
      </w:r>
      <w:r w:rsidR="0091205B">
        <w:rPr>
          <w:rFonts w:ascii="Segoe-UI" w:hAnsi="Segoe-UI"/>
          <w:b/>
          <w:bCs/>
          <w:sz w:val="24"/>
          <w:szCs w:val="24"/>
          <w:shd w:val="clear" w:color="auto" w:fill="FFFFFF"/>
        </w:rPr>
        <w:t>du</w:t>
      </w:r>
      <w:r w:rsidR="00C6317E">
        <w:rPr>
          <w:rFonts w:ascii="Segoe-UI" w:hAnsi="Segoe-UI"/>
          <w:b/>
          <w:bCs/>
          <w:sz w:val="24"/>
          <w:szCs w:val="24"/>
          <w:shd w:val="clear" w:color="auto" w:fill="FFFFFF"/>
        </w:rPr>
        <w:t xml:space="preserve"> </w:t>
      </w:r>
      <w:r w:rsidR="00110261">
        <w:rPr>
          <w:rFonts w:ascii="Segoe-UI" w:hAnsi="Segoe-UI"/>
          <w:b/>
          <w:bCs/>
          <w:sz w:val="24"/>
          <w:szCs w:val="24"/>
          <w:shd w:val="clear" w:color="auto" w:fill="FFFFFF"/>
        </w:rPr>
        <w:t xml:space="preserve">5 Janvier 2026 </w:t>
      </w:r>
      <w:r w:rsidRPr="002C531E">
        <w:rPr>
          <w:rFonts w:ascii="Segoe-UI" w:hAnsi="Segoe-UI"/>
          <w:b/>
          <w:bCs/>
          <w:sz w:val="24"/>
          <w:szCs w:val="24"/>
          <w:shd w:val="clear" w:color="auto" w:fill="FFFFFF"/>
        </w:rPr>
        <w:t xml:space="preserve">au </w:t>
      </w:r>
      <w:r w:rsidR="00110261">
        <w:rPr>
          <w:rFonts w:ascii="Segoe-UI" w:hAnsi="Segoe-UI"/>
          <w:b/>
          <w:bCs/>
          <w:sz w:val="24"/>
          <w:szCs w:val="24"/>
          <w:shd w:val="clear" w:color="auto" w:fill="FFFFFF"/>
        </w:rPr>
        <w:t>5 Février 2026</w:t>
      </w:r>
    </w:p>
    <w:tbl>
      <w:tblPr>
        <w:tblStyle w:val="Grilledutableau"/>
        <w:tblpPr w:leftFromText="141" w:rightFromText="141" w:vertAnchor="text" w:horzAnchor="margin" w:tblpY="229"/>
        <w:tblW w:w="10801" w:type="dxa"/>
        <w:tblLook w:val="04A0" w:firstRow="1" w:lastRow="0" w:firstColumn="1" w:lastColumn="0" w:noHBand="0" w:noVBand="1"/>
      </w:tblPr>
      <w:tblGrid>
        <w:gridCol w:w="5606"/>
        <w:gridCol w:w="5195"/>
      </w:tblGrid>
      <w:tr w:rsidR="00F91E61" w14:paraId="3A9185FF" w14:textId="77777777" w:rsidTr="00110261">
        <w:trPr>
          <w:trHeight w:hRule="exact" w:val="3068"/>
        </w:trPr>
        <w:tc>
          <w:tcPr>
            <w:tcW w:w="5606" w:type="dxa"/>
          </w:tcPr>
          <w:p w14:paraId="3F6838A2" w14:textId="414F45E1" w:rsidR="00F91E61" w:rsidRDefault="00110261" w:rsidP="00F91E61">
            <w:pPr>
              <w:spacing w:before="0" w:line="600" w:lineRule="auto"/>
              <w:jc w:val="center"/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Mardi</w:t>
            </w:r>
            <w:r w:rsidR="00F91E61"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 xml:space="preserve"> </w:t>
            </w:r>
            <w:bookmarkStart w:id="0" w:name="_GoBack"/>
            <w:bookmarkEnd w:id="0"/>
            <w:r w:rsidR="00F91E61"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16h45-17h45</w:t>
            </w:r>
          </w:p>
          <w:p w14:paraId="5645B8AD" w14:textId="77777777" w:rsidR="00110261" w:rsidRDefault="00110261" w:rsidP="00F91E61">
            <w:pPr>
              <w:spacing w:before="0" w:line="600" w:lineRule="auto"/>
              <w:jc w:val="center"/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 xml:space="preserve">Création artistique </w:t>
            </w:r>
          </w:p>
          <w:p w14:paraId="16091EF7" w14:textId="4DC4A744" w:rsidR="00110261" w:rsidRDefault="00110261" w:rsidP="00F91E61">
            <w:pPr>
              <w:spacing w:before="0" w:line="600" w:lineRule="auto"/>
              <w:jc w:val="center"/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Avec Laurence Guinot</w:t>
            </w:r>
          </w:p>
          <w:p w14:paraId="1EA464AE" w14:textId="37A19B4C" w:rsidR="00F91E61" w:rsidRDefault="00F91E61" w:rsidP="00110261">
            <w:pPr>
              <w:spacing w:before="0" w:line="600" w:lineRule="auto"/>
              <w:jc w:val="center"/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Primaires (1</w:t>
            </w:r>
            <w:r w:rsidR="00110261"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0</w:t>
            </w: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 xml:space="preserve"> places)</w:t>
            </w:r>
          </w:p>
        </w:tc>
        <w:tc>
          <w:tcPr>
            <w:tcW w:w="5195" w:type="dxa"/>
          </w:tcPr>
          <w:p w14:paraId="23B73A15" w14:textId="37943150" w:rsidR="00F91E61" w:rsidRDefault="00F91E61" w:rsidP="00F91E61">
            <w:pPr>
              <w:spacing w:before="0" w:line="600" w:lineRule="auto"/>
              <w:jc w:val="center"/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Jeudi 16h45</w:t>
            </w:r>
            <w:r w:rsidR="00110261"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-</w:t>
            </w: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17h45</w:t>
            </w:r>
          </w:p>
          <w:p w14:paraId="4294FF42" w14:textId="77777777" w:rsidR="00110261" w:rsidRDefault="00110261" w:rsidP="00110261">
            <w:pPr>
              <w:spacing w:before="0" w:line="600" w:lineRule="auto"/>
              <w:jc w:val="center"/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 xml:space="preserve">Activité programmation robotique </w:t>
            </w:r>
          </w:p>
          <w:p w14:paraId="69116B9A" w14:textId="77777777" w:rsidR="00110261" w:rsidRDefault="00110261" w:rsidP="00110261">
            <w:pPr>
              <w:spacing w:before="0" w:line="600" w:lineRule="auto"/>
              <w:jc w:val="center"/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 xml:space="preserve">Avec la conseillère numérique </w:t>
            </w:r>
          </w:p>
          <w:p w14:paraId="65DBC13F" w14:textId="5C59F0F9" w:rsidR="00F91E61" w:rsidRDefault="00110261" w:rsidP="00110261">
            <w:pPr>
              <w:spacing w:before="0" w:line="600" w:lineRule="auto"/>
              <w:jc w:val="center"/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</w:pPr>
            <w:r>
              <w:rPr>
                <w:rFonts w:ascii="Segoe-UI" w:eastAsia="Times New Roman" w:hAnsi="Segoe-UI" w:cs="Times New Roman"/>
                <w:b/>
                <w:bCs/>
                <w:sz w:val="26"/>
                <w:szCs w:val="26"/>
                <w:lang w:eastAsia="fr-FR"/>
              </w:rPr>
              <w:t>Maternelles (6 places)</w:t>
            </w:r>
          </w:p>
        </w:tc>
      </w:tr>
      <w:tr w:rsidR="00F91E61" w14:paraId="7ECA2439" w14:textId="77777777" w:rsidTr="00110261">
        <w:trPr>
          <w:trHeight w:val="892"/>
        </w:trPr>
        <w:tc>
          <w:tcPr>
            <w:tcW w:w="5606" w:type="dxa"/>
          </w:tcPr>
          <w:p w14:paraId="7BCE67FE" w14:textId="77777777" w:rsidR="00F91E61" w:rsidRDefault="00F91E61" w:rsidP="00F91E61">
            <w:pPr>
              <w:spacing w:before="0"/>
              <w:rPr>
                <w:rFonts w:ascii="Segoe-UI" w:eastAsia="Times New Roman" w:hAnsi="Segoe-UI" w:cs="Times New Roman"/>
                <w:sz w:val="26"/>
                <w:szCs w:val="26"/>
                <w:lang w:eastAsia="fr-FR"/>
              </w:rPr>
            </w:pPr>
          </w:p>
        </w:tc>
        <w:tc>
          <w:tcPr>
            <w:tcW w:w="5195" w:type="dxa"/>
          </w:tcPr>
          <w:p w14:paraId="38786BBE" w14:textId="77777777" w:rsidR="00F91E61" w:rsidRDefault="00F91E61" w:rsidP="00F91E61">
            <w:pPr>
              <w:spacing w:before="0"/>
              <w:rPr>
                <w:rFonts w:ascii="Segoe-UI" w:eastAsia="Times New Roman" w:hAnsi="Segoe-UI" w:cs="Times New Roman"/>
                <w:sz w:val="26"/>
                <w:szCs w:val="26"/>
                <w:lang w:eastAsia="fr-FR"/>
              </w:rPr>
            </w:pPr>
          </w:p>
        </w:tc>
      </w:tr>
    </w:tbl>
    <w:p w14:paraId="55B857EC" w14:textId="77777777" w:rsidR="00F91E61" w:rsidRDefault="00F91E61" w:rsidP="002C531E">
      <w:pPr>
        <w:pStyle w:val="Sansinterligne"/>
        <w:spacing w:before="240" w:after="120"/>
        <w:jc w:val="both"/>
        <w:rPr>
          <w:rFonts w:ascii="Segoe-UI" w:hAnsi="Segoe-UI"/>
          <w:b/>
          <w:bCs/>
          <w:sz w:val="24"/>
          <w:szCs w:val="24"/>
          <w:shd w:val="clear" w:color="auto" w:fill="FFFFFF"/>
        </w:rPr>
      </w:pPr>
    </w:p>
    <w:p w14:paraId="63977829" w14:textId="2F9DD9C6" w:rsidR="007629FE" w:rsidRPr="002C531E" w:rsidRDefault="007629FE" w:rsidP="002C531E">
      <w:pPr>
        <w:pStyle w:val="Sansinterligne"/>
        <w:spacing w:before="240" w:after="120"/>
        <w:jc w:val="both"/>
        <w:rPr>
          <w:rFonts w:ascii="Segoe-UI" w:hAnsi="Segoe-UI"/>
          <w:b/>
          <w:bCs/>
          <w:sz w:val="24"/>
          <w:szCs w:val="24"/>
          <w:shd w:val="clear" w:color="auto" w:fill="FFFFFF"/>
        </w:rPr>
      </w:pPr>
      <w:r>
        <w:rPr>
          <w:rFonts w:ascii="Segoe-UI" w:hAnsi="Segoe-UI"/>
          <w:b/>
          <w:bCs/>
          <w:sz w:val="24"/>
          <w:szCs w:val="24"/>
          <w:shd w:val="clear" w:color="auto" w:fill="FFFFFF"/>
        </w:rPr>
        <w:t>La 1</w:t>
      </w:r>
      <w:r w:rsidRPr="007629FE">
        <w:rPr>
          <w:rFonts w:ascii="Segoe-UI" w:hAnsi="Segoe-UI"/>
          <w:b/>
          <w:bCs/>
          <w:sz w:val="24"/>
          <w:szCs w:val="24"/>
          <w:shd w:val="clear" w:color="auto" w:fill="FFFFFF"/>
          <w:vertAlign w:val="superscript"/>
        </w:rPr>
        <w:t>ère</w:t>
      </w:r>
      <w:r>
        <w:rPr>
          <w:rFonts w:ascii="Segoe-UI" w:hAnsi="Segoe-UI"/>
          <w:b/>
          <w:bCs/>
          <w:sz w:val="24"/>
          <w:szCs w:val="24"/>
          <w:shd w:val="clear" w:color="auto" w:fill="FFFFFF"/>
        </w:rPr>
        <w:t xml:space="preserve"> séance est une séance d’essai</w:t>
      </w:r>
    </w:p>
    <w:p w14:paraId="03148463" w14:textId="0A91704E" w:rsidR="00632F59" w:rsidRDefault="001A0B29" w:rsidP="00E94244">
      <w:pPr>
        <w:pStyle w:val="Sansinterligne"/>
        <w:spacing w:before="200" w:after="60"/>
        <w:rPr>
          <w:rFonts w:ascii="Segoe-UI" w:hAnsi="Segoe-UI"/>
          <w:sz w:val="24"/>
          <w:szCs w:val="24"/>
          <w:shd w:val="clear" w:color="auto" w:fill="FFFFFF"/>
        </w:rPr>
      </w:pPr>
      <w:r w:rsidRPr="00CD69AB">
        <w:rPr>
          <w:rFonts w:ascii="Segoe-UI" w:hAnsi="Segoe-UI"/>
          <w:sz w:val="24"/>
          <w:szCs w:val="24"/>
          <w:shd w:val="clear" w:color="auto" w:fill="FFFFFF"/>
        </w:rPr>
        <w:t xml:space="preserve">En inscrivant </w:t>
      </w:r>
      <w:r w:rsidR="00632F59">
        <w:rPr>
          <w:rFonts w:ascii="Segoe-UI" w:hAnsi="Segoe-UI"/>
          <w:sz w:val="24"/>
          <w:szCs w:val="24"/>
          <w:shd w:val="clear" w:color="auto" w:fill="FFFFFF"/>
        </w:rPr>
        <w:t xml:space="preserve">mon enfant </w:t>
      </w:r>
      <w:r w:rsidRPr="00CD69AB">
        <w:rPr>
          <w:rFonts w:ascii="Segoe-UI" w:hAnsi="Segoe-UI"/>
          <w:sz w:val="24"/>
          <w:szCs w:val="24"/>
          <w:shd w:val="clear" w:color="auto" w:fill="FFFFFF"/>
        </w:rPr>
        <w:t xml:space="preserve">à </w:t>
      </w:r>
      <w:r w:rsidR="00E94244">
        <w:rPr>
          <w:rFonts w:ascii="Segoe-UI" w:hAnsi="Segoe-UI"/>
          <w:sz w:val="24"/>
          <w:szCs w:val="24"/>
          <w:shd w:val="clear" w:color="auto" w:fill="FFFFFF"/>
        </w:rPr>
        <w:t xml:space="preserve">une </w:t>
      </w:r>
      <w:r w:rsidRPr="00CD69AB">
        <w:rPr>
          <w:rFonts w:ascii="Segoe-UI" w:hAnsi="Segoe-UI"/>
          <w:sz w:val="24"/>
          <w:szCs w:val="24"/>
          <w:shd w:val="clear" w:color="auto" w:fill="FFFFFF"/>
        </w:rPr>
        <w:t>activité</w:t>
      </w:r>
      <w:r w:rsidR="00E94244">
        <w:rPr>
          <w:rFonts w:ascii="Segoe-UI" w:hAnsi="Segoe-UI"/>
          <w:sz w:val="24"/>
          <w:szCs w:val="24"/>
          <w:shd w:val="clear" w:color="auto" w:fill="FFFFFF"/>
        </w:rPr>
        <w:t>, je m’engage :</w:t>
      </w:r>
    </w:p>
    <w:p w14:paraId="14FBE123" w14:textId="00A84AC1" w:rsidR="00632F59" w:rsidRDefault="001A0B29" w:rsidP="00E94244">
      <w:pPr>
        <w:pStyle w:val="Sansinterligne"/>
        <w:numPr>
          <w:ilvl w:val="0"/>
          <w:numId w:val="23"/>
        </w:numPr>
        <w:spacing w:before="60" w:after="60"/>
        <w:rPr>
          <w:rFonts w:ascii="Segoe-UI" w:hAnsi="Segoe-UI"/>
          <w:sz w:val="24"/>
          <w:szCs w:val="24"/>
          <w:shd w:val="clear" w:color="auto" w:fill="FFFFFF"/>
        </w:rPr>
      </w:pPr>
      <w:proofErr w:type="gramStart"/>
      <w:r w:rsidRPr="00CD69AB">
        <w:rPr>
          <w:rFonts w:ascii="Segoe-UI" w:hAnsi="Segoe-UI"/>
          <w:sz w:val="24"/>
          <w:szCs w:val="24"/>
          <w:shd w:val="clear" w:color="auto" w:fill="FFFFFF"/>
        </w:rPr>
        <w:t>à</w:t>
      </w:r>
      <w:proofErr w:type="gramEnd"/>
      <w:r w:rsidRPr="00CD69AB">
        <w:rPr>
          <w:rFonts w:ascii="Segoe-UI" w:hAnsi="Segoe-UI"/>
          <w:sz w:val="24"/>
          <w:szCs w:val="24"/>
          <w:shd w:val="clear" w:color="auto" w:fill="FFFFFF"/>
        </w:rPr>
        <w:t xml:space="preserve"> </w:t>
      </w:r>
      <w:r w:rsidR="00632F59">
        <w:rPr>
          <w:rFonts w:ascii="Segoe-UI" w:hAnsi="Segoe-UI"/>
          <w:sz w:val="24"/>
          <w:szCs w:val="24"/>
          <w:shd w:val="clear" w:color="auto" w:fill="FFFFFF"/>
        </w:rPr>
        <w:t>ce que mon enfant participe à l’ensemble des séances proposées lors de la période</w:t>
      </w:r>
      <w:r w:rsidR="00E94244">
        <w:rPr>
          <w:rFonts w:ascii="Segoe-UI" w:hAnsi="Segoe-UI"/>
          <w:sz w:val="24"/>
          <w:szCs w:val="24"/>
          <w:shd w:val="clear" w:color="auto" w:fill="FFFFFF"/>
        </w:rPr>
        <w:t>,</w:t>
      </w:r>
    </w:p>
    <w:p w14:paraId="474BE7F0" w14:textId="01F3E05D" w:rsidR="001A0B29" w:rsidRDefault="00E94244" w:rsidP="00E94244">
      <w:pPr>
        <w:pStyle w:val="Sansinterligne"/>
        <w:numPr>
          <w:ilvl w:val="0"/>
          <w:numId w:val="23"/>
        </w:numPr>
        <w:spacing w:before="60" w:after="60"/>
        <w:rPr>
          <w:rFonts w:ascii="Segoe-UI" w:hAnsi="Segoe-UI"/>
          <w:sz w:val="24"/>
          <w:szCs w:val="24"/>
          <w:shd w:val="clear" w:color="auto" w:fill="FFFFFF"/>
        </w:rPr>
      </w:pPr>
      <w:proofErr w:type="gramStart"/>
      <w:r>
        <w:rPr>
          <w:rFonts w:ascii="Segoe-UI" w:hAnsi="Segoe-UI"/>
          <w:sz w:val="24"/>
          <w:szCs w:val="24"/>
          <w:shd w:val="clear" w:color="auto" w:fill="FFFFFF"/>
        </w:rPr>
        <w:t>à</w:t>
      </w:r>
      <w:proofErr w:type="gramEnd"/>
      <w:r>
        <w:rPr>
          <w:rFonts w:ascii="Segoe-UI" w:hAnsi="Segoe-UI"/>
          <w:sz w:val="24"/>
          <w:szCs w:val="24"/>
          <w:shd w:val="clear" w:color="auto" w:fill="FFFFFF"/>
        </w:rPr>
        <w:t xml:space="preserve"> </w:t>
      </w:r>
      <w:r w:rsidR="00A8025B">
        <w:rPr>
          <w:rFonts w:ascii="Segoe-UI" w:hAnsi="Segoe-UI"/>
          <w:sz w:val="24"/>
          <w:szCs w:val="24"/>
          <w:shd w:val="clear" w:color="auto" w:fill="FFFFFF"/>
        </w:rPr>
        <w:t>ne pas venir</w:t>
      </w:r>
      <w:r>
        <w:rPr>
          <w:rFonts w:ascii="Segoe-UI" w:hAnsi="Segoe-UI"/>
          <w:sz w:val="24"/>
          <w:szCs w:val="24"/>
          <w:shd w:val="clear" w:color="auto" w:fill="FFFFFF"/>
        </w:rPr>
        <w:t xml:space="preserve"> </w:t>
      </w:r>
      <w:r w:rsidR="00A8025B">
        <w:rPr>
          <w:rFonts w:ascii="Segoe-UI" w:hAnsi="Segoe-UI"/>
          <w:sz w:val="24"/>
          <w:szCs w:val="24"/>
          <w:shd w:val="clear" w:color="auto" w:fill="FFFFFF"/>
        </w:rPr>
        <w:t>récupérer</w:t>
      </w:r>
      <w:r>
        <w:rPr>
          <w:rFonts w:ascii="Segoe-UI" w:hAnsi="Segoe-UI"/>
          <w:sz w:val="24"/>
          <w:szCs w:val="24"/>
          <w:shd w:val="clear" w:color="auto" w:fill="FFFFFF"/>
        </w:rPr>
        <w:t xml:space="preserve"> mon enfant </w:t>
      </w:r>
      <w:r w:rsidR="00A8025B">
        <w:rPr>
          <w:rFonts w:ascii="Segoe-UI" w:hAnsi="Segoe-UI"/>
          <w:sz w:val="24"/>
          <w:szCs w:val="24"/>
          <w:shd w:val="clear" w:color="auto" w:fill="FFFFFF"/>
        </w:rPr>
        <w:t>avant la fin de l’activité</w:t>
      </w:r>
      <w:r>
        <w:rPr>
          <w:rFonts w:ascii="Segoe-UI" w:hAnsi="Segoe-UI"/>
          <w:sz w:val="24"/>
          <w:szCs w:val="24"/>
          <w:shd w:val="clear" w:color="auto" w:fill="FFFFFF"/>
        </w:rPr>
        <w:t>,</w:t>
      </w:r>
    </w:p>
    <w:p w14:paraId="5F262B38" w14:textId="77777777" w:rsidR="00E94244" w:rsidRDefault="00E94244" w:rsidP="00E94244">
      <w:pPr>
        <w:pStyle w:val="Sansinterligne"/>
        <w:numPr>
          <w:ilvl w:val="0"/>
          <w:numId w:val="23"/>
        </w:numPr>
        <w:spacing w:before="60" w:after="60"/>
        <w:rPr>
          <w:rFonts w:ascii="Segoe-UI" w:hAnsi="Segoe-UI"/>
          <w:sz w:val="24"/>
          <w:szCs w:val="24"/>
        </w:rPr>
      </w:pPr>
      <w:proofErr w:type="gramStart"/>
      <w:r w:rsidRPr="00CD69AB">
        <w:rPr>
          <w:rFonts w:ascii="Segoe-UI" w:hAnsi="Segoe-UI"/>
          <w:sz w:val="24"/>
          <w:szCs w:val="24"/>
          <w:shd w:val="clear" w:color="auto" w:fill="FFFFFF"/>
        </w:rPr>
        <w:t>à</w:t>
      </w:r>
      <w:proofErr w:type="gramEnd"/>
      <w:r w:rsidRPr="00CD69AB">
        <w:rPr>
          <w:rFonts w:ascii="Segoe-UI" w:hAnsi="Segoe-UI"/>
          <w:sz w:val="24"/>
          <w:szCs w:val="24"/>
          <w:shd w:val="clear" w:color="auto" w:fill="FFFFFF"/>
        </w:rPr>
        <w:t xml:space="preserve"> </w:t>
      </w:r>
      <w:r>
        <w:rPr>
          <w:rFonts w:ascii="Segoe-UI" w:hAnsi="Segoe-UI"/>
          <w:sz w:val="24"/>
          <w:szCs w:val="24"/>
          <w:shd w:val="clear" w:color="auto" w:fill="FFFFFF"/>
        </w:rPr>
        <w:t xml:space="preserve">ce que mon enfant </w:t>
      </w:r>
      <w:r w:rsidRPr="00CD69AB">
        <w:rPr>
          <w:rFonts w:ascii="Segoe-UI" w:hAnsi="Segoe-UI"/>
          <w:sz w:val="24"/>
          <w:szCs w:val="24"/>
          <w:shd w:val="clear" w:color="auto" w:fill="FFFFFF"/>
        </w:rPr>
        <w:t>porte une tenue adaptée à l’activité où</w:t>
      </w:r>
      <w:r>
        <w:rPr>
          <w:rFonts w:ascii="Segoe-UI" w:hAnsi="Segoe-UI"/>
          <w:sz w:val="24"/>
          <w:szCs w:val="24"/>
          <w:shd w:val="clear" w:color="auto" w:fill="FFFFFF"/>
        </w:rPr>
        <w:t xml:space="preserve"> il est </w:t>
      </w:r>
      <w:r w:rsidRPr="00CD69AB">
        <w:rPr>
          <w:rFonts w:ascii="Segoe-UI" w:hAnsi="Segoe-UI"/>
          <w:sz w:val="24"/>
          <w:szCs w:val="24"/>
          <w:shd w:val="clear" w:color="auto" w:fill="FFFFFF"/>
        </w:rPr>
        <w:t>inscrit</w:t>
      </w:r>
      <w:r>
        <w:rPr>
          <w:rFonts w:ascii="Segoe-UI" w:hAnsi="Segoe-UI"/>
          <w:sz w:val="24"/>
          <w:szCs w:val="24"/>
          <w:shd w:val="clear" w:color="auto" w:fill="FFFFFF"/>
        </w:rPr>
        <w:t>(e)</w:t>
      </w:r>
      <w:r w:rsidRPr="00CD69AB">
        <w:rPr>
          <w:rFonts w:ascii="Segoe-UI" w:hAnsi="Segoe-UI"/>
          <w:sz w:val="24"/>
          <w:szCs w:val="24"/>
          <w:shd w:val="clear" w:color="auto" w:fill="FFFFFF"/>
        </w:rPr>
        <w:t>.</w:t>
      </w:r>
    </w:p>
    <w:p w14:paraId="049E3087" w14:textId="77777777" w:rsidR="00E94244" w:rsidRDefault="001A0B29" w:rsidP="00E94244">
      <w:pPr>
        <w:pStyle w:val="Sansinterligne"/>
        <w:spacing w:before="480" w:after="60"/>
        <w:rPr>
          <w:rFonts w:ascii="Segoe-UI" w:hAnsi="Segoe-UI"/>
          <w:sz w:val="24"/>
          <w:szCs w:val="24"/>
        </w:rPr>
      </w:pPr>
      <w:r w:rsidRPr="00CD69AB">
        <w:rPr>
          <w:rFonts w:ascii="Segoe-UI" w:hAnsi="Segoe-UI"/>
          <w:sz w:val="24"/>
          <w:szCs w:val="24"/>
          <w:shd w:val="clear" w:color="auto" w:fill="FFFFFF"/>
        </w:rPr>
        <w:t>En cas d’absence répété, l’enfant ne pourra pas s’inscrire aux prochaines activités proposées.</w:t>
      </w:r>
    </w:p>
    <w:p w14:paraId="279ACB67" w14:textId="643C9E9F" w:rsidR="00951C3C" w:rsidRPr="00E94244" w:rsidRDefault="0007426D" w:rsidP="00E94244">
      <w:pPr>
        <w:pStyle w:val="Sansinterligne"/>
        <w:spacing w:before="200" w:after="60"/>
        <w:rPr>
          <w:rFonts w:ascii="Segoe-UI" w:hAnsi="Segoe-UI"/>
          <w:sz w:val="24"/>
          <w:szCs w:val="24"/>
          <w:shd w:val="clear" w:color="auto" w:fill="FFFFFF"/>
        </w:rPr>
      </w:pPr>
      <w:r>
        <w:rPr>
          <w:sz w:val="36"/>
          <w:szCs w:val="36"/>
        </w:rPr>
        <w:t>Signature :</w:t>
      </w:r>
    </w:p>
    <w:sectPr w:rsidR="00951C3C" w:rsidRPr="00E94244" w:rsidSect="00501A07">
      <w:headerReference w:type="default" r:id="rId10"/>
      <w:footerReference w:type="default" r:id="rId11"/>
      <w:pgSz w:w="11906" w:h="16838" w:code="9"/>
      <w:pgMar w:top="851" w:right="851" w:bottom="567" w:left="85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A523C" w14:textId="77777777" w:rsidR="00A93498" w:rsidRDefault="00A93498" w:rsidP="000172E5">
      <w:pPr>
        <w:spacing w:after="0" w:line="240" w:lineRule="auto"/>
      </w:pPr>
      <w:r>
        <w:separator/>
      </w:r>
    </w:p>
  </w:endnote>
  <w:endnote w:type="continuationSeparator" w:id="0">
    <w:p w14:paraId="1E9BDC22" w14:textId="77777777" w:rsidR="00A93498" w:rsidRDefault="00A9349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795CE6-C76E-4114-8BDA-74A934A53943}"/>
    <w:embedBold r:id="rId2" w:fontKey="{E9865407-1D6F-490F-81C0-8FAD720426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2FAE90-764D-4DB3-8318-43B54525FF21}"/>
    <w:embedBold r:id="rId4" w:fontKey="{9881B0A9-F31E-4EEE-81D4-08C9774B7BAA}"/>
    <w:embedItalic r:id="rId5" w:fontKey="{784BB3D4-FF95-4CC4-A5DB-2B7CB3D39C45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36BDDA7-A886-4821-8FD6-A84E6F2029AB}"/>
  </w:font>
  <w:font w:name="Segoe-UI">
    <w:altName w:val="Segoe UI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44E91" w14:textId="386500E4" w:rsidR="006145D8" w:rsidRDefault="006145D8" w:rsidP="00311D4F">
    <w:pPr>
      <w:pStyle w:val="Sansinterligne"/>
    </w:pPr>
  </w:p>
  <w:p w14:paraId="15DFFDED" w14:textId="77777777" w:rsidR="005E2979" w:rsidRDefault="005E2979" w:rsidP="00311D4F">
    <w:pPr>
      <w:pStyle w:val="Sansinterlig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76ABC" w14:textId="77777777" w:rsidR="00A93498" w:rsidRDefault="00A93498" w:rsidP="000172E5">
      <w:pPr>
        <w:spacing w:after="0" w:line="240" w:lineRule="auto"/>
      </w:pPr>
      <w:r>
        <w:separator/>
      </w:r>
    </w:p>
  </w:footnote>
  <w:footnote w:type="continuationSeparator" w:id="0">
    <w:p w14:paraId="2A212BC5" w14:textId="77777777" w:rsidR="00A93498" w:rsidRDefault="00A9349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024" w:type="dxa"/>
      <w:tblInd w:w="-960" w:type="dxa"/>
      <w:tblLook w:val="04A0" w:firstRow="1" w:lastRow="0" w:firstColumn="1" w:lastColumn="0" w:noHBand="0" w:noVBand="1"/>
    </w:tblPr>
    <w:tblGrid>
      <w:gridCol w:w="1781"/>
      <w:gridCol w:w="10243"/>
    </w:tblGrid>
    <w:tr w:rsidR="00B337A2" w:rsidRPr="00B337A2" w14:paraId="63B29A23" w14:textId="77777777" w:rsidTr="00C6317E">
      <w:trPr>
        <w:trHeight w:val="272"/>
      </w:trPr>
      <w:tc>
        <w:tcPr>
          <w:tcW w:w="1781" w:type="dxa"/>
          <w:vAlign w:val="center"/>
        </w:tcPr>
        <w:p w14:paraId="1F7B5D97" w14:textId="77777777" w:rsidR="00B337A2" w:rsidRPr="00C6317E" w:rsidRDefault="00B337A2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sz w:val="44"/>
              <w:szCs w:val="24"/>
            </w:rPr>
          </w:pPr>
        </w:p>
      </w:tc>
      <w:tc>
        <w:tcPr>
          <w:tcW w:w="10243" w:type="dxa"/>
          <w:vAlign w:val="center"/>
        </w:tcPr>
        <w:p w14:paraId="5AC21BD5" w14:textId="08F94C80" w:rsidR="00B337A2" w:rsidRPr="00C6317E" w:rsidRDefault="00C6317E" w:rsidP="00E204FF">
          <w:pPr>
            <w:pStyle w:val="En-tte"/>
            <w:rPr>
              <w:color w:val="auto"/>
            </w:rPr>
          </w:pPr>
          <w:r w:rsidRPr="00C6317E">
            <w:rPr>
              <w:color w:val="auto"/>
            </w:rPr>
            <w:t>Fiche d’inscription aux activités du PED</w:t>
          </w:r>
          <w:r w:rsidR="00AD1D06">
            <w:rPr>
              <w:color w:val="auto"/>
            </w:rPr>
            <w:t>T</w:t>
          </w:r>
        </w:p>
      </w:tc>
    </w:tr>
    <w:tr w:rsidR="00C6317E" w:rsidRPr="00B337A2" w14:paraId="13FB69B1" w14:textId="77777777" w:rsidTr="00C6317E">
      <w:trPr>
        <w:trHeight w:val="272"/>
      </w:trPr>
      <w:tc>
        <w:tcPr>
          <w:tcW w:w="1781" w:type="dxa"/>
          <w:vAlign w:val="center"/>
        </w:tcPr>
        <w:p w14:paraId="6761EFDC" w14:textId="77777777" w:rsidR="00C6317E" w:rsidRPr="00C6317E" w:rsidRDefault="00C6317E" w:rsidP="00C6317E">
          <w:pPr>
            <w:tabs>
              <w:tab w:val="center" w:pos="4680"/>
              <w:tab w:val="right" w:pos="9360"/>
            </w:tabs>
            <w:spacing w:before="0" w:after="0"/>
            <w:rPr>
              <w:rFonts w:ascii="Corbel" w:eastAsia="Calibri" w:hAnsi="Corbel" w:cs="Times New Roman"/>
              <w:b/>
              <w:noProof/>
              <w:sz w:val="44"/>
              <w:szCs w:val="24"/>
            </w:rPr>
          </w:pPr>
        </w:p>
      </w:tc>
      <w:tc>
        <w:tcPr>
          <w:tcW w:w="10243" w:type="dxa"/>
          <w:vAlign w:val="center"/>
        </w:tcPr>
        <w:p w14:paraId="333BB0D3" w14:textId="77777777" w:rsidR="00C6317E" w:rsidRPr="00C6317E" w:rsidRDefault="00C6317E" w:rsidP="00E204FF">
          <w:pPr>
            <w:pStyle w:val="En-tte"/>
            <w:rPr>
              <w:color w:val="auto"/>
            </w:rPr>
          </w:pPr>
        </w:p>
      </w:tc>
    </w:tr>
  </w:tbl>
  <w:p w14:paraId="55D00FCC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2" w15:restartNumberingAfterBreak="0">
    <w:nsid w:val="7F4C4C45"/>
    <w:multiLevelType w:val="hybridMultilevel"/>
    <w:tmpl w:val="C04A79B2"/>
    <w:lvl w:ilvl="0" w:tplc="210E8E7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 w:numId="23">
    <w:abstractNumId w:val="2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26D"/>
    <w:rsid w:val="000172E5"/>
    <w:rsid w:val="0003751C"/>
    <w:rsid w:val="00051D99"/>
    <w:rsid w:val="00052382"/>
    <w:rsid w:val="0006568A"/>
    <w:rsid w:val="000704EF"/>
    <w:rsid w:val="000730F4"/>
    <w:rsid w:val="0007426D"/>
    <w:rsid w:val="00076F0F"/>
    <w:rsid w:val="00084253"/>
    <w:rsid w:val="000D1F49"/>
    <w:rsid w:val="000D2241"/>
    <w:rsid w:val="000D41BD"/>
    <w:rsid w:val="001036CE"/>
    <w:rsid w:val="00110261"/>
    <w:rsid w:val="00111FF6"/>
    <w:rsid w:val="00117FDA"/>
    <w:rsid w:val="00123BBC"/>
    <w:rsid w:val="00136335"/>
    <w:rsid w:val="00154E1A"/>
    <w:rsid w:val="001727CA"/>
    <w:rsid w:val="001954AE"/>
    <w:rsid w:val="001A0B29"/>
    <w:rsid w:val="001B663D"/>
    <w:rsid w:val="002164B2"/>
    <w:rsid w:val="00216CDD"/>
    <w:rsid w:val="002808BA"/>
    <w:rsid w:val="0028776E"/>
    <w:rsid w:val="00287EB7"/>
    <w:rsid w:val="002A7C5B"/>
    <w:rsid w:val="002B69C4"/>
    <w:rsid w:val="002C531E"/>
    <w:rsid w:val="002C5396"/>
    <w:rsid w:val="002C56E6"/>
    <w:rsid w:val="002E001E"/>
    <w:rsid w:val="0030587F"/>
    <w:rsid w:val="00311D4F"/>
    <w:rsid w:val="0031511F"/>
    <w:rsid w:val="00344849"/>
    <w:rsid w:val="00357D76"/>
    <w:rsid w:val="00361E11"/>
    <w:rsid w:val="0038543B"/>
    <w:rsid w:val="003B02F4"/>
    <w:rsid w:val="003F0847"/>
    <w:rsid w:val="0040090B"/>
    <w:rsid w:val="00436B3B"/>
    <w:rsid w:val="00444BF4"/>
    <w:rsid w:val="004565E3"/>
    <w:rsid w:val="0046302A"/>
    <w:rsid w:val="00473EB6"/>
    <w:rsid w:val="0048163E"/>
    <w:rsid w:val="00487D2D"/>
    <w:rsid w:val="004A23FC"/>
    <w:rsid w:val="004A319B"/>
    <w:rsid w:val="004D5D62"/>
    <w:rsid w:val="004E5A6D"/>
    <w:rsid w:val="00501A07"/>
    <w:rsid w:val="00503E0F"/>
    <w:rsid w:val="005112D0"/>
    <w:rsid w:val="00577E06"/>
    <w:rsid w:val="00583334"/>
    <w:rsid w:val="005A3BF7"/>
    <w:rsid w:val="005C5EF7"/>
    <w:rsid w:val="005E2979"/>
    <w:rsid w:val="005F2035"/>
    <w:rsid w:val="005F7990"/>
    <w:rsid w:val="006145D8"/>
    <w:rsid w:val="00615005"/>
    <w:rsid w:val="00632F59"/>
    <w:rsid w:val="0063739C"/>
    <w:rsid w:val="00640667"/>
    <w:rsid w:val="00655771"/>
    <w:rsid w:val="00661E93"/>
    <w:rsid w:val="006676BA"/>
    <w:rsid w:val="006A1E82"/>
    <w:rsid w:val="006A6BAB"/>
    <w:rsid w:val="006C683B"/>
    <w:rsid w:val="006E53E3"/>
    <w:rsid w:val="006F5646"/>
    <w:rsid w:val="007147D7"/>
    <w:rsid w:val="00717B61"/>
    <w:rsid w:val="00721761"/>
    <w:rsid w:val="00745184"/>
    <w:rsid w:val="007629FE"/>
    <w:rsid w:val="00770F25"/>
    <w:rsid w:val="007A1FF2"/>
    <w:rsid w:val="007A35A8"/>
    <w:rsid w:val="007B0A85"/>
    <w:rsid w:val="007B5877"/>
    <w:rsid w:val="007C6A52"/>
    <w:rsid w:val="007D63B3"/>
    <w:rsid w:val="007F1AEC"/>
    <w:rsid w:val="007F49CC"/>
    <w:rsid w:val="0080177E"/>
    <w:rsid w:val="0082043E"/>
    <w:rsid w:val="00846B76"/>
    <w:rsid w:val="00847A82"/>
    <w:rsid w:val="00875763"/>
    <w:rsid w:val="00876E7D"/>
    <w:rsid w:val="0088580B"/>
    <w:rsid w:val="008C75AB"/>
    <w:rsid w:val="008E203A"/>
    <w:rsid w:val="009016C2"/>
    <w:rsid w:val="00907318"/>
    <w:rsid w:val="0091205B"/>
    <w:rsid w:val="0091229C"/>
    <w:rsid w:val="009127F6"/>
    <w:rsid w:val="00940E73"/>
    <w:rsid w:val="00951C3C"/>
    <w:rsid w:val="0098597D"/>
    <w:rsid w:val="009D7B74"/>
    <w:rsid w:val="009F619A"/>
    <w:rsid w:val="009F6DDE"/>
    <w:rsid w:val="00A15AB4"/>
    <w:rsid w:val="00A27709"/>
    <w:rsid w:val="00A370A8"/>
    <w:rsid w:val="00A8025B"/>
    <w:rsid w:val="00A93498"/>
    <w:rsid w:val="00A95D9C"/>
    <w:rsid w:val="00AA424E"/>
    <w:rsid w:val="00AB0009"/>
    <w:rsid w:val="00AD1D06"/>
    <w:rsid w:val="00B337A2"/>
    <w:rsid w:val="00BC54A8"/>
    <w:rsid w:val="00BD4753"/>
    <w:rsid w:val="00BD5CB1"/>
    <w:rsid w:val="00BE62EE"/>
    <w:rsid w:val="00C003BA"/>
    <w:rsid w:val="00C22DF4"/>
    <w:rsid w:val="00C4602F"/>
    <w:rsid w:val="00C46878"/>
    <w:rsid w:val="00C6231D"/>
    <w:rsid w:val="00C6317E"/>
    <w:rsid w:val="00C7216C"/>
    <w:rsid w:val="00C76959"/>
    <w:rsid w:val="00CB434B"/>
    <w:rsid w:val="00CB4A51"/>
    <w:rsid w:val="00CD18BA"/>
    <w:rsid w:val="00CD4532"/>
    <w:rsid w:val="00CD47B0"/>
    <w:rsid w:val="00CD69AB"/>
    <w:rsid w:val="00CE6104"/>
    <w:rsid w:val="00CE7918"/>
    <w:rsid w:val="00CF0D01"/>
    <w:rsid w:val="00D06C3D"/>
    <w:rsid w:val="00D16163"/>
    <w:rsid w:val="00D2588A"/>
    <w:rsid w:val="00D922B0"/>
    <w:rsid w:val="00DA7350"/>
    <w:rsid w:val="00DB3FAD"/>
    <w:rsid w:val="00DB5DDA"/>
    <w:rsid w:val="00DE5A50"/>
    <w:rsid w:val="00DF0A9A"/>
    <w:rsid w:val="00E05801"/>
    <w:rsid w:val="00E204FF"/>
    <w:rsid w:val="00E27FB6"/>
    <w:rsid w:val="00E55B1C"/>
    <w:rsid w:val="00E61C09"/>
    <w:rsid w:val="00E64338"/>
    <w:rsid w:val="00E73ECF"/>
    <w:rsid w:val="00E94244"/>
    <w:rsid w:val="00EB1E82"/>
    <w:rsid w:val="00EB3B58"/>
    <w:rsid w:val="00EC1A0E"/>
    <w:rsid w:val="00EC7359"/>
    <w:rsid w:val="00EE3054"/>
    <w:rsid w:val="00F00606"/>
    <w:rsid w:val="00F01256"/>
    <w:rsid w:val="00F12965"/>
    <w:rsid w:val="00F214B9"/>
    <w:rsid w:val="00F37152"/>
    <w:rsid w:val="00F40D9E"/>
    <w:rsid w:val="00F46C0C"/>
    <w:rsid w:val="00F532DA"/>
    <w:rsid w:val="00F67813"/>
    <w:rsid w:val="00F83375"/>
    <w:rsid w:val="00F91E61"/>
    <w:rsid w:val="00FB2FF7"/>
    <w:rsid w:val="00FC2768"/>
    <w:rsid w:val="00FC2F68"/>
    <w:rsid w:val="00FC7475"/>
    <w:rsid w:val="00FD44FD"/>
    <w:rsid w:val="00FE78A0"/>
    <w:rsid w:val="00FF4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8C25A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A1FF2"/>
    <w:rPr>
      <w:rFonts w:asciiTheme="majorHAnsi" w:eastAsia="Calibri" w:hAnsiTheme="majorHAnsi" w:cs="Times New Roman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311D4F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91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%20TREFFORTINE\Documents\Annee%202022-2023\PEDT\Formulaire%20d&#8217;inscription%20PED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F6CD95897F0443783C75B08357038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A59869-655B-4ECC-844A-F3BF0C96F834}"/>
      </w:docPartPr>
      <w:docPartBody>
        <w:p w:rsidR="00D01C79" w:rsidRDefault="00D72F33" w:rsidP="00D72F33">
          <w:pPr>
            <w:pStyle w:val="5F6CD95897F0443783C75B083570387B"/>
          </w:pPr>
          <w:r w:rsidRPr="00E204FF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-UI">
    <w:altName w:val="Segoe U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F4E"/>
    <w:rsid w:val="000B2B62"/>
    <w:rsid w:val="001771EB"/>
    <w:rsid w:val="001C00BA"/>
    <w:rsid w:val="001F4806"/>
    <w:rsid w:val="00205928"/>
    <w:rsid w:val="002449D3"/>
    <w:rsid w:val="002B5081"/>
    <w:rsid w:val="002D678D"/>
    <w:rsid w:val="003762E9"/>
    <w:rsid w:val="00381B89"/>
    <w:rsid w:val="0039207B"/>
    <w:rsid w:val="005852BB"/>
    <w:rsid w:val="005C1499"/>
    <w:rsid w:val="005F5C50"/>
    <w:rsid w:val="0064604F"/>
    <w:rsid w:val="006C02DF"/>
    <w:rsid w:val="00706867"/>
    <w:rsid w:val="00724EC9"/>
    <w:rsid w:val="008A17BF"/>
    <w:rsid w:val="008A7200"/>
    <w:rsid w:val="0092368E"/>
    <w:rsid w:val="009300AD"/>
    <w:rsid w:val="00944892"/>
    <w:rsid w:val="00946EF2"/>
    <w:rsid w:val="009A00A7"/>
    <w:rsid w:val="00A12F06"/>
    <w:rsid w:val="00A40F4E"/>
    <w:rsid w:val="00A51CF0"/>
    <w:rsid w:val="00BA7D2B"/>
    <w:rsid w:val="00BD16FF"/>
    <w:rsid w:val="00BE203F"/>
    <w:rsid w:val="00C04084"/>
    <w:rsid w:val="00C85C5B"/>
    <w:rsid w:val="00D01C79"/>
    <w:rsid w:val="00D72F33"/>
    <w:rsid w:val="00D752E1"/>
    <w:rsid w:val="00D82111"/>
    <w:rsid w:val="00FC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F4C9E9E600BA434BB2281B6A8D3005B8">
    <w:name w:val="F4C9E9E600BA434BB2281B6A8D3005B8"/>
    <w:rsid w:val="0039207B"/>
  </w:style>
  <w:style w:type="paragraph" w:customStyle="1" w:styleId="B633DE7F96E6412194E445A315471EF1">
    <w:name w:val="B633DE7F96E6412194E445A315471EF1"/>
  </w:style>
  <w:style w:type="paragraph" w:customStyle="1" w:styleId="23D6167F8F6648579C6BC370DF6745A9">
    <w:name w:val="23D6167F8F6648579C6BC370DF6745A9"/>
    <w:rsid w:val="00A40F4E"/>
  </w:style>
  <w:style w:type="paragraph" w:customStyle="1" w:styleId="5F6CD95897F0443783C75B083570387B">
    <w:name w:val="5F6CD95897F0443783C75B083570387B"/>
    <w:rsid w:val="00D72F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AB8A44-026D-4A6E-81CC-41A3BB68D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d’inscription PEDT</Template>
  <TotalTime>0</TotalTime>
  <Pages>1</Pages>
  <Words>107</Words>
  <Characters>589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2025-12-05T14:22:00Z</dcterms:created>
  <dcterms:modified xsi:type="dcterms:W3CDTF">2025-12-05T14:22:00Z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